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600" w:firstRow="0" w:lastRow="0" w:firstColumn="0" w:lastColumn="0" w:noHBand="1" w:noVBand="1"/>
      </w:tblPr>
      <w:tblGrid>
        <w:gridCol w:w="11520"/>
      </w:tblGrid>
      <w:tr w:rsidR="00DA3E92" w14:paraId="41DED362" w14:textId="77777777" w:rsidTr="00DA3E92">
        <w:tc>
          <w:tcPr>
            <w:tcW w:w="11520" w:type="dxa"/>
            <w:tcMar>
              <w:left w:w="0" w:type="dxa"/>
              <w:right w:w="0" w:type="dxa"/>
            </w:tcMar>
          </w:tcPr>
          <w:p w14:paraId="55553BAA" w14:textId="55447793" w:rsidR="00DA3E92" w:rsidRDefault="00AC1CFB" w:rsidP="00DA3E92">
            <w:pPr>
              <w:pStyle w:val="NoSpacing"/>
              <w:rPr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3EF3C3B" wp14:editId="1F9471D6">
                  <wp:simplePos x="0" y="0"/>
                  <wp:positionH relativeFrom="column">
                    <wp:posOffset>5891460</wp:posOffset>
                  </wp:positionH>
                  <wp:positionV relativeFrom="paragraph">
                    <wp:posOffset>-1704</wp:posOffset>
                  </wp:positionV>
                  <wp:extent cx="1314450" cy="609600"/>
                  <wp:effectExtent l="0" t="0" r="0" b="0"/>
                  <wp:wrapNone/>
                  <wp:docPr id="2" name="Picture 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3E92">
              <w:rPr>
                <w:noProof/>
                <w:lang w:eastAsia="ja-JP"/>
              </w:rPr>
              <mc:AlternateContent>
                <mc:Choice Requires="wpg">
                  <w:drawing>
                    <wp:inline distT="0" distB="0" distL="0" distR="0" wp14:anchorId="1417D2B2" wp14:editId="292BEF54">
                      <wp:extent cx="7223760" cy="3425035"/>
                      <wp:effectExtent l="0" t="0" r="0" b="4445"/>
                      <wp:docPr id="34" name="Group 34" descr="Image and title group on second p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223760" cy="3425035"/>
                                <a:chOff x="0" y="0"/>
                                <a:chExt cx="7315200" cy="4507571"/>
                              </a:xfrm>
                            </wpg:grpSpPr>
                            <wps:wsp>
                              <wps:cNvPr id="31" name="Round Single Corner Rectangle 13" descr="Peaches on a tree"/>
                              <wps:cNvSpPr/>
                              <wps:spPr>
                                <a:xfrm>
                                  <a:off x="0" y="341971"/>
                                  <a:ext cx="7315200" cy="4165600"/>
                                </a:xfrm>
                                <a:prstGeom prst="round1Rect">
                                  <a:avLst/>
                                </a:prstGeom>
                                <a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ound Single Corner Rectangle 48"/>
                              <wps:cNvSpPr/>
                              <wps:spPr>
                                <a:xfrm rot="10800000" flipH="1" flipV="1">
                                  <a:off x="0" y="0"/>
                                  <a:ext cx="5257800" cy="1028700"/>
                                </a:xfrm>
                                <a:prstGeom prst="round1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C72FE8" w14:textId="5DD400B4" w:rsidR="00DA3E92" w:rsidRPr="009E29A8" w:rsidRDefault="006D3BB0" w:rsidP="003F7C96">
                                    <w:pPr>
                                      <w:pStyle w:val="Title"/>
                                      <w:rPr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lang w:val="en-AU"/>
                                      </w:rPr>
                                      <w:t>Fruit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7D2B2" id="Group 34" o:spid="_x0000_s1026" alt="Image and title group on second page" style="width:568.8pt;height:269.7pt;mso-position-horizontal-relative:char;mso-position-vertical-relative:line" coordsize="73152,450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">
                      <o:lock v:ext="edit" aspectratio="t"/>
                      <v:shape id="Round Single Corner Rectangle 13" o:spid="_x0000_s1027" alt="Peaches on a tree" style="position:absolute;top:3419;width:73152;height:41656;visibility:visible;mso-wrap-style:square;v-text-anchor:middle" coordsize="731520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" path="m,l6620919,v383441,,694281,310840,694281,694281l7315200,4165600,,4165600,,xe" stroked="f" strokeweight="1pt">
                        <v:fill r:id="rId13" o:title="Peaches on a tree" recolor="t" rotate="t" type="frame"/>
                        <v:stroke joinstyle="miter"/>
                        <v:path arrowok="t" o:connecttype="custom" o:connectlocs="0,0;6620919,0;7315200,694281;7315200,4165600;0,4165600;0,0" o:connectangles="0,0,0,0,0,0"/>
                      </v:shape>
                      <v:shape id="Round Single Corner Rectangle 48" o:spid="_x0000_s1028" style="position:absolute;width:52578;height:10287;rotation:180;flip:x y;visibility:visible;mso-wrap-style:square;v-text-anchor:middle" coordsize="5257800,102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" adj="-11796480,,5400" path="m,l4743450,v284068,,514350,230282,514350,514350l5257800,1028700,,1028700,,xe" fillcolor="#0b5294 [2404]" stroked="f" strokeweight="1pt">
                        <v:stroke joinstyle="miter"/>
                        <v:formulas/>
                        <v:path arrowok="t" o:connecttype="custom" o:connectlocs="0,0;4743450,0;5257800,514350;5257800,1028700;0,1028700;0,0" o:connectangles="0,0,0,0,0,0" textboxrect="0,0,5257800,1028700"/>
                        <v:textbox>
                          <w:txbxContent>
                            <w:p w14:paraId="05C72FE8" w14:textId="5DD400B4" w:rsidR="00DA3E92" w:rsidRPr="009E29A8" w:rsidRDefault="006D3BB0" w:rsidP="003F7C96">
                              <w:pPr>
                                <w:pStyle w:val="Title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Fruit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81FC9" w14:paraId="22DCD336" w14:textId="77777777" w:rsidTr="00684280">
        <w:tc>
          <w:tcPr>
            <w:tcW w:w="11520" w:type="dxa"/>
          </w:tcPr>
          <w:p w14:paraId="4F7508A6" w14:textId="5ADD5CAA" w:rsidR="00381FC9" w:rsidRPr="000D19DA" w:rsidRDefault="00381FC9" w:rsidP="00684280">
            <w:pPr>
              <w:pStyle w:val="Heading1"/>
              <w:rPr>
                <w:b/>
              </w:rPr>
            </w:pPr>
            <w:r w:rsidRPr="00574FD0">
              <w:rPr>
                <w:noProof/>
              </w:rPr>
              <w:drawing>
                <wp:inline distT="0" distB="0" distL="0" distR="0" wp14:anchorId="0C9F9457" wp14:editId="1553F1A1">
                  <wp:extent cx="534035" cy="340995"/>
                  <wp:effectExtent l="0" t="0" r="0" b="1905"/>
                  <wp:docPr id="1" name="Graphic 1" descr="Flower accent icon on second 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4FD0">
              <w:t xml:space="preserve">  </w:t>
            </w:r>
            <w:r>
              <w:t>New words</w:t>
            </w:r>
          </w:p>
          <w:p w14:paraId="4DD12CE2" w14:textId="40EC2224" w:rsidR="001A34C1" w:rsidRPr="00EE4E92" w:rsidRDefault="00EE4E92" w:rsidP="001A34C1">
            <w:pPr>
              <w:rPr>
                <w:b/>
                <w:bCs/>
                <w:lang w:val="en-AU"/>
              </w:rPr>
            </w:pPr>
            <w:r w:rsidRPr="00EE4E92">
              <w:rPr>
                <w:b/>
                <w:bCs/>
                <w:noProof/>
                <w:u w:val="single"/>
                <w:lang w:val="en-AU"/>
              </w:rPr>
              <w:drawing>
                <wp:anchor distT="0" distB="0" distL="114300" distR="114300" simplePos="0" relativeHeight="251659264" behindDoc="0" locked="0" layoutInCell="1" allowOverlap="1" wp14:anchorId="1C9AC9A8" wp14:editId="0ABC0499">
                  <wp:simplePos x="0" y="0"/>
                  <wp:positionH relativeFrom="column">
                    <wp:posOffset>3055620</wp:posOffset>
                  </wp:positionH>
                  <wp:positionV relativeFrom="paragraph">
                    <wp:posOffset>188595</wp:posOffset>
                  </wp:positionV>
                  <wp:extent cx="3757930" cy="2819400"/>
                  <wp:effectExtent l="0" t="0" r="0" b="0"/>
                  <wp:wrapSquare wrapText="bothSides"/>
                  <wp:docPr id="45" name="Picture 45" descr="A picture containing food, plate, fruit, fre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food, plate, fruit, fresh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93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122" w:rsidRPr="00EE4E92">
              <w:rPr>
                <w:b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 wp14:anchorId="3626C5EF" wp14:editId="18F0ED9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550545</wp:posOffset>
                  </wp:positionV>
                  <wp:extent cx="3041650" cy="1714500"/>
                  <wp:effectExtent l="0" t="0" r="6350" b="0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7" t="9937" r="6643" b="16141"/>
                          <a:stretch/>
                        </pic:blipFill>
                        <pic:spPr bwMode="auto">
                          <a:xfrm>
                            <a:off x="0" y="0"/>
                            <a:ext cx="304165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BB0" w:rsidRPr="00EE4E92">
              <w:rPr>
                <w:b/>
                <w:bCs/>
                <w:lang w:val="en-AU"/>
              </w:rPr>
              <w:t>Which of these fruit can you name in English?</w:t>
            </w:r>
          </w:p>
          <w:p w14:paraId="6F1EC194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2213403A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56477E97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45798560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7F080635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30BF02BD" w14:textId="3DE68DAE" w:rsidR="00EE4E92" w:rsidRDefault="00EE4E92" w:rsidP="001A34C1">
            <w:pPr>
              <w:rPr>
                <w:b/>
                <w:bCs/>
                <w:lang w:val="en-AU"/>
              </w:rPr>
            </w:pPr>
            <w:r w:rsidRPr="00EE4E92">
              <w:rPr>
                <w:b/>
                <w:bCs/>
                <w:noProof/>
                <w:lang w:val="en-AU"/>
              </w:rPr>
              <w:drawing>
                <wp:anchor distT="0" distB="0" distL="114300" distR="114300" simplePos="0" relativeHeight="251661312" behindDoc="0" locked="0" layoutInCell="1" allowOverlap="1" wp14:anchorId="3A4A6C88" wp14:editId="537DF350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132715</wp:posOffset>
                  </wp:positionV>
                  <wp:extent cx="2671445" cy="1803400"/>
                  <wp:effectExtent l="0" t="0" r="0" b="6350"/>
                  <wp:wrapSquare wrapText="bothSides"/>
                  <wp:docPr id="47" name="Picture 47" descr="A plate of foo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late of food&#10;&#10;Description automatically generated with low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D0A809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085F138D" w14:textId="77777777" w:rsidR="00EE4E92" w:rsidRDefault="00EE4E92" w:rsidP="001A34C1">
            <w:pPr>
              <w:rPr>
                <w:b/>
                <w:bCs/>
                <w:lang w:val="en-AU"/>
              </w:rPr>
            </w:pPr>
          </w:p>
          <w:p w14:paraId="11464EB1" w14:textId="6ECB4D3D" w:rsidR="006D3BB0" w:rsidRPr="00EE4E92" w:rsidRDefault="006D3BB0" w:rsidP="001A34C1">
            <w:pPr>
              <w:rPr>
                <w:b/>
                <w:bCs/>
                <w:lang w:val="en-AU"/>
              </w:rPr>
            </w:pPr>
            <w:r w:rsidRPr="00EE4E92">
              <w:rPr>
                <w:b/>
                <w:bCs/>
                <w:lang w:val="en-AU"/>
              </w:rPr>
              <w:t xml:space="preserve">Can you find: </w:t>
            </w:r>
          </w:p>
          <w:p w14:paraId="16F7AF14" w14:textId="3B77CD39" w:rsidR="001A34C1" w:rsidRPr="006D3BB0" w:rsidRDefault="00553122" w:rsidP="001A34C1">
            <w:pPr>
              <w:rPr>
                <w:lang w:val="en-AU"/>
              </w:rPr>
            </w:pPr>
            <w:r>
              <w:rPr>
                <w:lang w:val="en-AU"/>
              </w:rPr>
              <w:t>or</w:t>
            </w:r>
            <w:r w:rsidR="006D3BB0">
              <w:rPr>
                <w:lang w:val="en-AU"/>
              </w:rPr>
              <w:t xml:space="preserve">ange, mango, </w:t>
            </w:r>
            <w:r>
              <w:rPr>
                <w:lang w:val="en-AU"/>
              </w:rPr>
              <w:t xml:space="preserve">raspberries, blueberries, kiwi fruit, lime, strawberries, pineapple, mulberries, apricot, grapefruit, banana, apple, watermelon, grapes, </w:t>
            </w:r>
            <w:r w:rsidR="005B2A8E">
              <w:rPr>
                <w:lang w:val="en-AU"/>
              </w:rPr>
              <w:t>honey dew</w:t>
            </w:r>
          </w:p>
          <w:p w14:paraId="1B1056E5" w14:textId="7D2E214D" w:rsidR="00553122" w:rsidRPr="00EE4E92" w:rsidRDefault="00EE4E92" w:rsidP="006D3BB0">
            <w:pPr>
              <w:rPr>
                <w:b/>
                <w:bCs/>
              </w:rPr>
            </w:pPr>
            <w:r w:rsidRPr="00EE4E92">
              <w:rPr>
                <w:b/>
                <w:bCs/>
              </w:rPr>
              <w:t>Which of these fruit are:</w:t>
            </w:r>
          </w:p>
          <w:p w14:paraId="6DC09050" w14:textId="169835BC" w:rsidR="00EE4E92" w:rsidRDefault="00EE4E92" w:rsidP="006D3BB0">
            <w:r>
              <w:t xml:space="preserve">sweet, sour, crunchy, smooth, rough, seedy, juicy, </w:t>
            </w:r>
            <w:proofErr w:type="spellStart"/>
            <w:r>
              <w:t>hard,soft</w:t>
            </w:r>
            <w:proofErr w:type="spellEnd"/>
          </w:p>
          <w:p w14:paraId="68A87D53" w14:textId="729DA537" w:rsidR="00553122" w:rsidRPr="00574FD0" w:rsidRDefault="00553122" w:rsidP="006D3BB0"/>
        </w:tc>
      </w:tr>
      <w:tr w:rsidR="00382BBF" w14:paraId="4ECE515C" w14:textId="77777777" w:rsidTr="00465131">
        <w:tc>
          <w:tcPr>
            <w:tcW w:w="11520" w:type="dxa"/>
          </w:tcPr>
          <w:p w14:paraId="1C601C4A" w14:textId="089CF64D" w:rsidR="00B161C4" w:rsidRPr="00574FD0" w:rsidRDefault="005E55CE" w:rsidP="00574FD0">
            <w:pPr>
              <w:pStyle w:val="Heading1"/>
            </w:pPr>
            <w:r w:rsidRPr="00574FD0">
              <w:rPr>
                <w:noProof/>
              </w:rPr>
              <w:lastRenderedPageBreak/>
              <w:drawing>
                <wp:inline distT="0" distB="0" distL="0" distR="0" wp14:anchorId="59F3C90B" wp14:editId="635749E4">
                  <wp:extent cx="534035" cy="340995"/>
                  <wp:effectExtent l="0" t="0" r="0" b="1905"/>
                  <wp:docPr id="27" name="Graphic 1" descr="Flower accent icon on second 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c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74FD0">
              <w:t xml:space="preserve">  </w:t>
            </w:r>
            <w:r w:rsidR="00381FC9">
              <w:t xml:space="preserve">conversation </w:t>
            </w:r>
            <w:r w:rsidR="001A34C1">
              <w:t>activit</w:t>
            </w:r>
            <w:r w:rsidR="000238F8">
              <w:t>ies</w:t>
            </w:r>
          </w:p>
          <w:p w14:paraId="34FE6875" w14:textId="77777777" w:rsidR="006D3BB0" w:rsidRDefault="006D3BB0" w:rsidP="000238F8">
            <w:pPr>
              <w:spacing w:before="120" w:after="120"/>
              <w:ind w:left="357"/>
              <w:rPr>
                <w:rFonts w:ascii="Franklin Gothic Book" w:hAnsi="Franklin Gothic Book" w:cs="Calibri"/>
                <w:b/>
                <w:bCs/>
                <w:lang w:val="en-AU"/>
              </w:rPr>
            </w:pPr>
          </w:p>
          <w:p w14:paraId="16951EC6" w14:textId="77777777" w:rsidR="006D3BB0" w:rsidRPr="006D3BB0" w:rsidRDefault="006D3BB0" w:rsidP="006D3BB0">
            <w:pPr>
              <w:spacing w:before="120" w:after="120"/>
              <w:ind w:left="357"/>
              <w:rPr>
                <w:rFonts w:ascii="Franklin Gothic Book" w:hAnsi="Franklin Gothic Book" w:cs="Calibri"/>
                <w:b/>
                <w:bCs/>
                <w:lang w:val="en-AU"/>
              </w:rPr>
            </w:pPr>
            <w:r w:rsidRPr="006D3BB0">
              <w:rPr>
                <w:rFonts w:ascii="Franklin Gothic Book" w:hAnsi="Franklin Gothic Book" w:cs="Calibri"/>
                <w:b/>
                <w:bCs/>
                <w:lang w:val="en-AU"/>
              </w:rPr>
              <w:t>Role play “At the green grocer’s”</w:t>
            </w:r>
          </w:p>
          <w:p w14:paraId="71CA421B" w14:textId="77777777" w:rsidR="006D3BB0" w:rsidRPr="006D3BB0" w:rsidRDefault="006D3BB0" w:rsidP="006D3BB0">
            <w:pPr>
              <w:spacing w:before="120" w:after="120"/>
              <w:ind w:left="357"/>
              <w:rPr>
                <w:rFonts w:ascii="Franklin Gothic Book" w:hAnsi="Franklin Gothic Book" w:cs="Calibri"/>
                <w:b/>
                <w:bCs/>
                <w:lang w:val="en-AU"/>
              </w:rPr>
            </w:pPr>
          </w:p>
          <w:tbl>
            <w:tblPr>
              <w:tblW w:w="902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56"/>
              <w:gridCol w:w="6370"/>
            </w:tblGrid>
            <w:tr w:rsidR="006D3BB0" w:rsidRPr="006D3BB0" w14:paraId="18F9CD87" w14:textId="77777777" w:rsidTr="006D3BB0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756FE24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b/>
                      <w:bCs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b/>
                      <w:bCs/>
                      <w:lang w:val="en-AU"/>
                    </w:rPr>
                    <w:t>Green grocer’s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F60A07D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b/>
                      <w:bCs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b/>
                      <w:bCs/>
                      <w:lang w:val="en-AU"/>
                    </w:rPr>
                    <w:t>Customer</w:t>
                  </w:r>
                </w:p>
              </w:tc>
            </w:tr>
            <w:tr w:rsidR="006D3BB0" w:rsidRPr="006D3BB0" w14:paraId="78FD478B" w14:textId="77777777" w:rsidTr="006D3BB0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24E8005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Good morning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89220B3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Good morning</w:t>
                  </w:r>
                </w:p>
              </w:tc>
            </w:tr>
            <w:tr w:rsidR="006D3BB0" w:rsidRPr="006D3BB0" w14:paraId="6FFFCD68" w14:textId="77777777" w:rsidTr="006D3BB0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7AE9B81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How can I help you?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0906F04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I would like 1 kg of pears, 1 kg of bananas and 1kg of oranges, please</w:t>
                  </w:r>
                </w:p>
              </w:tc>
            </w:tr>
            <w:tr w:rsidR="006D3BB0" w:rsidRPr="006D3BB0" w14:paraId="62C929FA" w14:textId="77777777" w:rsidTr="006D3BB0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37810C8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Anything else?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7028A830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No, thank you. How much are they?</w:t>
                  </w:r>
                </w:p>
              </w:tc>
            </w:tr>
            <w:tr w:rsidR="006D3BB0" w:rsidRPr="006D3BB0" w14:paraId="568ED535" w14:textId="77777777" w:rsidTr="006D3BB0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A5C556D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They are $12.00 please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23462F3C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Thank you </w:t>
                  </w:r>
                </w:p>
              </w:tc>
            </w:tr>
            <w:tr w:rsidR="006D3BB0" w:rsidRPr="006D3BB0" w14:paraId="075E8ECC" w14:textId="77777777" w:rsidTr="006D3BB0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409625E0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Goodbye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hideMark/>
                </w:tcPr>
                <w:p w14:paraId="5B37D120" w14:textId="77777777" w:rsidR="006D3BB0" w:rsidRPr="006D3BB0" w:rsidRDefault="006D3BB0" w:rsidP="006D3BB0">
                  <w:pPr>
                    <w:spacing w:before="120" w:after="120"/>
                    <w:ind w:left="357"/>
                    <w:rPr>
                      <w:rFonts w:ascii="Franklin Gothic Book" w:hAnsi="Franklin Gothic Book" w:cs="Calibri"/>
                      <w:lang w:val="en-AU"/>
                    </w:rPr>
                  </w:pPr>
                  <w:r w:rsidRPr="006D3BB0">
                    <w:rPr>
                      <w:rFonts w:ascii="Franklin Gothic Book" w:hAnsi="Franklin Gothic Book" w:cs="Calibri"/>
                      <w:lang w:val="en-AU"/>
                    </w:rPr>
                    <w:t>Goodbye</w:t>
                  </w:r>
                </w:p>
              </w:tc>
            </w:tr>
          </w:tbl>
          <w:p w14:paraId="2DC46953" w14:textId="77777777" w:rsidR="000238F8" w:rsidRDefault="000238F8" w:rsidP="001A34C1">
            <w:pPr>
              <w:spacing w:before="120" w:after="120"/>
              <w:ind w:left="357"/>
              <w:rPr>
                <w:rFonts w:ascii="Franklin Gothic Book" w:hAnsi="Franklin Gothic Book" w:cs="Calibri"/>
                <w:b/>
                <w:bCs/>
                <w:lang w:val="en-AU"/>
              </w:rPr>
            </w:pPr>
          </w:p>
          <w:p w14:paraId="7A758924" w14:textId="77777777" w:rsidR="000238F8" w:rsidRDefault="000238F8" w:rsidP="001A34C1">
            <w:pPr>
              <w:spacing w:before="120" w:after="120"/>
              <w:ind w:left="357"/>
              <w:rPr>
                <w:rFonts w:ascii="Franklin Gothic Book" w:hAnsi="Franklin Gothic Book" w:cs="Calibri"/>
                <w:b/>
                <w:bCs/>
                <w:lang w:val="en-AU"/>
              </w:rPr>
            </w:pPr>
          </w:p>
          <w:p w14:paraId="7A7AA9BB" w14:textId="3959F28D" w:rsidR="00AC1CFB" w:rsidRPr="00574FD0" w:rsidRDefault="00AC1CFB" w:rsidP="006D3BB0">
            <w:pPr>
              <w:spacing w:before="120" w:after="120"/>
            </w:pPr>
          </w:p>
        </w:tc>
      </w:tr>
    </w:tbl>
    <w:p w14:paraId="20BEB3AD" w14:textId="77777777" w:rsidR="004E6F6A" w:rsidRPr="00FC2165" w:rsidRDefault="004E6F6A" w:rsidP="00381FC9">
      <w:pPr>
        <w:spacing w:before="0" w:after="0"/>
        <w:rPr>
          <w:sz w:val="12"/>
        </w:rPr>
      </w:pPr>
    </w:p>
    <w:sectPr w:rsidR="004E6F6A" w:rsidRPr="00FC2165" w:rsidSect="0092765E">
      <w:footerReference w:type="even" r:id="rId19"/>
      <w:footerReference w:type="default" r:id="rId20"/>
      <w:pgSz w:w="12240" w:h="15840" w:code="1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7AE4F" w14:textId="77777777" w:rsidR="00D815F0" w:rsidRDefault="00D815F0" w:rsidP="00890A94">
      <w:r>
        <w:separator/>
      </w:r>
    </w:p>
  </w:endnote>
  <w:endnote w:type="continuationSeparator" w:id="0">
    <w:p w14:paraId="298F6D1A" w14:textId="77777777" w:rsidR="00D815F0" w:rsidRDefault="00D815F0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1085B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095A522B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2ACA" w14:textId="77777777" w:rsidR="00FC2165" w:rsidRPr="00FC2165" w:rsidRDefault="00FC2165" w:rsidP="00FC2165">
    <w:pPr>
      <w:pStyle w:val="Footer"/>
      <w:jc w:val="right"/>
      <w:rPr>
        <w:sz w:val="18"/>
      </w:rPr>
    </w:pPr>
    <w:r w:rsidRPr="00FC2165">
      <w:rPr>
        <w:sz w:val="18"/>
      </w:rPr>
      <w:fldChar w:fldCharType="begin"/>
    </w:r>
    <w:r w:rsidRPr="00FC2165">
      <w:rPr>
        <w:sz w:val="18"/>
      </w:rPr>
      <w:instrText xml:space="preserve"> PAGE   \* MERGEFORMAT </w:instrText>
    </w:r>
    <w:r w:rsidRPr="00FC2165">
      <w:rPr>
        <w:sz w:val="18"/>
      </w:rPr>
      <w:fldChar w:fldCharType="separate"/>
    </w:r>
    <w:r w:rsidR="004B2DFE">
      <w:rPr>
        <w:sz w:val="18"/>
      </w:rPr>
      <w:t>2</w:t>
    </w:r>
    <w:r w:rsidRPr="00FC2165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C48A9" w14:textId="77777777" w:rsidR="00D815F0" w:rsidRDefault="00D815F0" w:rsidP="00890A94">
      <w:r>
        <w:separator/>
      </w:r>
    </w:p>
  </w:footnote>
  <w:footnote w:type="continuationSeparator" w:id="0">
    <w:p w14:paraId="279A80D2" w14:textId="77777777" w:rsidR="00D815F0" w:rsidRDefault="00D815F0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alt="Flower accent icon" style="width:20.5pt;height:1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078D6060"/>
    <w:multiLevelType w:val="hybridMultilevel"/>
    <w:tmpl w:val="BAD2A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E6542">
      <w:numFmt w:val="bullet"/>
      <w:lvlText w:val="•"/>
      <w:lvlJc w:val="left"/>
      <w:pPr>
        <w:ind w:left="1440" w:hanging="360"/>
      </w:pPr>
      <w:rPr>
        <w:rFonts w:ascii="Franklin Gothic Book" w:eastAsiaTheme="minorEastAsia" w:hAnsi="Franklin Gothic Book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95B02"/>
    <w:multiLevelType w:val="hybridMultilevel"/>
    <w:tmpl w:val="5E7ADAEC"/>
    <w:lvl w:ilvl="0" w:tplc="0C09000F">
      <w:start w:val="1"/>
      <w:numFmt w:val="decimal"/>
      <w:lvlText w:val="%1."/>
      <w:lvlJc w:val="left"/>
      <w:pPr>
        <w:ind w:left="1077" w:hanging="360"/>
      </w:p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C3A23D3"/>
    <w:multiLevelType w:val="hybridMultilevel"/>
    <w:tmpl w:val="186662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B8B05DE"/>
    <w:multiLevelType w:val="multilevel"/>
    <w:tmpl w:val="88A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BC2563"/>
    <w:multiLevelType w:val="hybridMultilevel"/>
    <w:tmpl w:val="E4448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11938"/>
    <w:multiLevelType w:val="multilevel"/>
    <w:tmpl w:val="81121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4CE"/>
    <w:rsid w:val="000238F8"/>
    <w:rsid w:val="000364CE"/>
    <w:rsid w:val="000629E9"/>
    <w:rsid w:val="0008209F"/>
    <w:rsid w:val="00090C60"/>
    <w:rsid w:val="000C7B6F"/>
    <w:rsid w:val="000D19DA"/>
    <w:rsid w:val="001239CE"/>
    <w:rsid w:val="00142716"/>
    <w:rsid w:val="0018361D"/>
    <w:rsid w:val="001A34C1"/>
    <w:rsid w:val="001E356C"/>
    <w:rsid w:val="00207C8B"/>
    <w:rsid w:val="00264174"/>
    <w:rsid w:val="002A3CC9"/>
    <w:rsid w:val="00377B55"/>
    <w:rsid w:val="00381FC9"/>
    <w:rsid w:val="00382BBF"/>
    <w:rsid w:val="003840AB"/>
    <w:rsid w:val="003E3583"/>
    <w:rsid w:val="003F7C96"/>
    <w:rsid w:val="00430B2A"/>
    <w:rsid w:val="0047031F"/>
    <w:rsid w:val="004705CA"/>
    <w:rsid w:val="00473473"/>
    <w:rsid w:val="00495D8A"/>
    <w:rsid w:val="004B2DFE"/>
    <w:rsid w:val="004D7C37"/>
    <w:rsid w:val="004E6F6A"/>
    <w:rsid w:val="00500CAD"/>
    <w:rsid w:val="00510E1A"/>
    <w:rsid w:val="00510E24"/>
    <w:rsid w:val="0053280E"/>
    <w:rsid w:val="00553122"/>
    <w:rsid w:val="00561657"/>
    <w:rsid w:val="00574FD0"/>
    <w:rsid w:val="00590C79"/>
    <w:rsid w:val="00592C02"/>
    <w:rsid w:val="005B2A8E"/>
    <w:rsid w:val="005C19F6"/>
    <w:rsid w:val="005E55CE"/>
    <w:rsid w:val="0062123A"/>
    <w:rsid w:val="006C1AD8"/>
    <w:rsid w:val="006D3BB0"/>
    <w:rsid w:val="006E7FF9"/>
    <w:rsid w:val="0071553D"/>
    <w:rsid w:val="00763D29"/>
    <w:rsid w:val="007A4516"/>
    <w:rsid w:val="007C4E1B"/>
    <w:rsid w:val="007E762E"/>
    <w:rsid w:val="00817DA5"/>
    <w:rsid w:val="0082720A"/>
    <w:rsid w:val="00836FAC"/>
    <w:rsid w:val="00875386"/>
    <w:rsid w:val="00890A94"/>
    <w:rsid w:val="008916A4"/>
    <w:rsid w:val="008951CC"/>
    <w:rsid w:val="008C4CDB"/>
    <w:rsid w:val="008E2B6D"/>
    <w:rsid w:val="0092765E"/>
    <w:rsid w:val="0098641B"/>
    <w:rsid w:val="009E29A8"/>
    <w:rsid w:val="00A009F5"/>
    <w:rsid w:val="00A018BC"/>
    <w:rsid w:val="00A71177"/>
    <w:rsid w:val="00AA1F29"/>
    <w:rsid w:val="00AB272D"/>
    <w:rsid w:val="00AC1CFB"/>
    <w:rsid w:val="00AC5FD9"/>
    <w:rsid w:val="00AE09C9"/>
    <w:rsid w:val="00B01BE5"/>
    <w:rsid w:val="00B161C4"/>
    <w:rsid w:val="00B30335"/>
    <w:rsid w:val="00B769A9"/>
    <w:rsid w:val="00B93ADF"/>
    <w:rsid w:val="00BC5298"/>
    <w:rsid w:val="00BF1BE4"/>
    <w:rsid w:val="00C1483F"/>
    <w:rsid w:val="00C70A8D"/>
    <w:rsid w:val="00C72F6B"/>
    <w:rsid w:val="00C96ED5"/>
    <w:rsid w:val="00CC117E"/>
    <w:rsid w:val="00CD2F3D"/>
    <w:rsid w:val="00D00292"/>
    <w:rsid w:val="00D16442"/>
    <w:rsid w:val="00D815F0"/>
    <w:rsid w:val="00DA3E92"/>
    <w:rsid w:val="00DC72E3"/>
    <w:rsid w:val="00DD2514"/>
    <w:rsid w:val="00E24789"/>
    <w:rsid w:val="00E30B82"/>
    <w:rsid w:val="00E55D74"/>
    <w:rsid w:val="00E9597B"/>
    <w:rsid w:val="00EA76B7"/>
    <w:rsid w:val="00EE4E92"/>
    <w:rsid w:val="00F321D3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658B2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64174"/>
  </w:style>
  <w:style w:type="paragraph" w:styleId="Heading1">
    <w:name w:val="heading 1"/>
    <w:basedOn w:val="Normal"/>
    <w:next w:val="Normal"/>
    <w:link w:val="Heading1Char"/>
    <w:uiPriority w:val="9"/>
    <w:qFormat/>
    <w:rsid w:val="00890A94"/>
    <w:pPr>
      <w:pBdr>
        <w:bottom w:val="single" w:sz="6" w:space="0" w:color="0F6FC6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0B5294" w:themeColor="accent1" w:themeShade="BF"/>
      <w:spacing w:val="15"/>
      <w:sz w:val="7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0F6FC6" w:themeColor="accent1"/>
        <w:left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3E92"/>
    <w:pPr>
      <w:spacing w:before="0" w:after="0" w:line="240" w:lineRule="auto"/>
    </w:pPr>
    <w:rPr>
      <w:color w:val="FFFFFF" w:themeColor="background1"/>
      <w:sz w:val="92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DA3E92"/>
    <w:rPr>
      <w:noProof/>
      <w:color w:val="FFFFFF" w:themeColor="background1"/>
      <w:sz w:val="92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F7C96"/>
    <w:rPr>
      <w:b/>
      <w:caps/>
      <w:color w:val="0B5294" w:themeColor="accent1" w:themeShade="BF"/>
      <w:spacing w:val="15"/>
      <w:sz w:val="7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07366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0B529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0B529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qFormat/>
    <w:rsid w:val="003F7C96"/>
    <w:rPr>
      <w:caps w:val="0"/>
      <w:color w:val="0B5294" w:themeColor="accent1" w:themeShade="BF"/>
      <w:spacing w:val="0"/>
    </w:rPr>
  </w:style>
  <w:style w:type="paragraph" w:styleId="NoSpacing">
    <w:name w:val="No Spacing"/>
    <w:basedOn w:val="Normal"/>
    <w:link w:val="NoSpacingChar"/>
    <w:uiPriority w:val="1"/>
    <w:semiHidden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semiHidden/>
    <w:rsid w:val="00FC2165"/>
    <w:rPr>
      <w:noProof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890A94"/>
    <w:rPr>
      <w:color w:val="FFFFFF" w:themeColor="background1"/>
      <w:sz w:val="44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0F6FC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07366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07366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0F6FC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0F6FC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FC2165"/>
    <w:pPr>
      <w:pBdr>
        <w:bottom w:val="single" w:sz="6" w:space="1" w:color="0F6FC6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OC2">
    <w:name w:val="toc 2"/>
    <w:basedOn w:val="Normal"/>
    <w:next w:val="Normal"/>
    <w:autoRedefine/>
    <w:uiPriority w:val="39"/>
    <w:rsid w:val="0092765E"/>
    <w:pPr>
      <w:spacing w:after="240"/>
    </w:pPr>
    <w:rPr>
      <w:sz w:val="22"/>
      <w:lang w:eastAsia="ja-JP"/>
    </w:rPr>
  </w:style>
  <w:style w:type="paragraph" w:customStyle="1" w:styleId="QuoteAlt">
    <w:name w:val="Quote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6B7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34C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1A34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4C1"/>
    <w:rPr>
      <w:color w:val="85DFD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D3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Florist%20newsletter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8233893-1A66-4548-9BB4-3350E73113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Florist newsletter</Template>
  <TotalTime>0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2021-05-25T08:35:00Z</dcterms:created>
  <dcterms:modified xsi:type="dcterms:W3CDTF">2021-05-25T08:43:00Z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